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4E6" w:rsidRDefault="008C74E6">
      <w:pPr>
        <w:rPr>
          <w:sz w:val="32"/>
          <w:szCs w:val="32"/>
        </w:rPr>
      </w:pPr>
      <w:r>
        <w:rPr>
          <w:sz w:val="32"/>
          <w:szCs w:val="32"/>
        </w:rPr>
        <w:t>В Уразметьевском СДК провели праздник, посвященный дню пожилого человека. Глава поселения А.Р.Накиев поздравил всех с праздником. Благодарим артистов за песни, танцы,стихи;Х.Авлиярову,Л.Рамазанову,С.Абзалову, Р.Шаймарданову и ансамбль «Лейсан» (уч-ся 4-5кл.).</w:t>
      </w:r>
    </w:p>
    <w:p w:rsidR="008C74E6" w:rsidRPr="007048C3" w:rsidRDefault="008C74E6">
      <w:pPr>
        <w:rPr>
          <w:sz w:val="32"/>
          <w:szCs w:val="32"/>
        </w:rPr>
      </w:pPr>
      <w:r>
        <w:rPr>
          <w:sz w:val="32"/>
          <w:szCs w:val="32"/>
        </w:rPr>
        <w:t xml:space="preserve">   Был организован чаепитие. Спасибо всем за такой прекрасный вечер отдыха для односельчан. </w:t>
      </w:r>
      <w:r w:rsidRPr="00990205"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351pt;visibility:visible">
            <v:imagedata r:id="rId4" o:title=""/>
          </v:shape>
        </w:pict>
      </w:r>
      <w:r w:rsidRPr="00990205">
        <w:rPr>
          <w:noProof/>
          <w:sz w:val="32"/>
          <w:szCs w:val="32"/>
        </w:rPr>
        <w:pict>
          <v:shape id="Рисунок 2" o:spid="_x0000_i1026" type="#_x0000_t75" style="width:467.25pt;height:351pt;visibility:visible">
            <v:imagedata r:id="rId5" o:title=""/>
          </v:shape>
        </w:pict>
      </w:r>
      <w:r w:rsidRPr="00990205">
        <w:rPr>
          <w:noProof/>
          <w:sz w:val="32"/>
          <w:szCs w:val="32"/>
        </w:rPr>
        <w:pict>
          <v:shape id="Рисунок 3" o:spid="_x0000_i1027" type="#_x0000_t75" style="width:467.25pt;height:351pt;visibility:visible">
            <v:imagedata r:id="rId6" o:title=""/>
          </v:shape>
        </w:pict>
      </w:r>
      <w:r w:rsidRPr="00990205">
        <w:rPr>
          <w:noProof/>
          <w:sz w:val="32"/>
          <w:szCs w:val="32"/>
        </w:rPr>
        <w:pict>
          <v:shape id="Рисунок 4" o:spid="_x0000_i1028" type="#_x0000_t75" style="width:467.25pt;height:623.25pt;visibility:visible">
            <v:imagedata r:id="rId7" o:title=""/>
          </v:shape>
        </w:pict>
      </w:r>
    </w:p>
    <w:sectPr w:rsidR="008C74E6" w:rsidRPr="007048C3" w:rsidSect="003C2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48C3"/>
    <w:rsid w:val="003C2C77"/>
    <w:rsid w:val="007048C3"/>
    <w:rsid w:val="008B23E1"/>
    <w:rsid w:val="008C74E6"/>
    <w:rsid w:val="00990205"/>
    <w:rsid w:val="00F26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C7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04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048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3</Pages>
  <Words>53</Words>
  <Characters>304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4</cp:revision>
  <dcterms:created xsi:type="dcterms:W3CDTF">2015-10-07T04:37:00Z</dcterms:created>
  <dcterms:modified xsi:type="dcterms:W3CDTF">2015-10-09T06:05:00Z</dcterms:modified>
</cp:coreProperties>
</file>